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51" w:rsidRDefault="00F879F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C0A3C6" wp14:editId="5057B520">
            <wp:simplePos x="0" y="0"/>
            <wp:positionH relativeFrom="column">
              <wp:posOffset>-114300</wp:posOffset>
            </wp:positionH>
            <wp:positionV relativeFrom="paragraph">
              <wp:posOffset>-127635</wp:posOffset>
            </wp:positionV>
            <wp:extent cx="6629400" cy="7679365"/>
            <wp:effectExtent l="0" t="0" r="0" b="0"/>
            <wp:wrapNone/>
            <wp:docPr id="1" name="Picture 1" descr="Macintosh HD:Users:nicolelampl:Downloads:faruqee.Art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elampl:Downloads:faruqee.Artfor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"/>
                    <a:stretch/>
                  </pic:blipFill>
                  <pic:spPr bwMode="auto">
                    <a:xfrm>
                      <a:off x="0" y="0"/>
                      <a:ext cx="6629400" cy="76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4796BA" wp14:editId="746E3A54">
            <wp:simplePos x="0" y="0"/>
            <wp:positionH relativeFrom="column">
              <wp:posOffset>-114300</wp:posOffset>
            </wp:positionH>
            <wp:positionV relativeFrom="paragraph">
              <wp:posOffset>-127635</wp:posOffset>
            </wp:positionV>
            <wp:extent cx="2171700" cy="525145"/>
            <wp:effectExtent l="0" t="0" r="12700" b="8255"/>
            <wp:wrapNone/>
            <wp:docPr id="3" name="Picture 3" descr="Macintosh HD:Users:nicolelampl:Documents:16991234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colelampl:Documents:16991234_640x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4" b="38824"/>
                    <a:stretch/>
                  </pic:blipFill>
                  <pic:spPr bwMode="auto">
                    <a:xfrm>
                      <a:off x="0" y="0"/>
                      <a:ext cx="21717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51" w:rsidRDefault="00CA145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CA1451" w:rsidRDefault="00CA145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CA1451" w:rsidRDefault="00CA145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CA1451" w:rsidRDefault="00CA145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120F5E" w:rsidRDefault="00120F5E" w:rsidP="00120F5E"/>
    <w:sectPr w:rsidR="00120F5E" w:rsidSect="006C1BC6">
      <w:headerReference w:type="default" r:id="rId10"/>
      <w:footerReference w:type="default" r:id="rId11"/>
      <w:headerReference w:type="first" r:id="rId12"/>
      <w:footerReference w:type="first" r:id="rId13"/>
      <w:pgSz w:w="12241" w:h="15841"/>
      <w:pgMar w:top="1440" w:right="1139" w:bottom="1440" w:left="113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9F5" w:rsidRDefault="00F879F5">
      <w:r>
        <w:separator/>
      </w:r>
    </w:p>
  </w:endnote>
  <w:endnote w:type="continuationSeparator" w:id="0">
    <w:p w:rsidR="00F879F5" w:rsidRDefault="00F8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451" w:rsidRDefault="00CA1451">
    <w:pPr>
      <w:pStyle w:val="Footer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451" w:rsidRDefault="00CA1451">
    <w:pPr>
      <w:widowControl w:val="0"/>
      <w:autoSpaceDE w:val="0"/>
      <w:autoSpaceDN w:val="0"/>
      <w:adjustRightInd w:val="0"/>
      <w:rPr>
        <w:rFonts w:cs="Times New Roman"/>
        <w:sz w:val="24"/>
        <w:szCs w:val="24"/>
      </w:rPr>
    </w:pPr>
  </w:p>
  <w:p w:rsidR="00CA1451" w:rsidRDefault="005E57A8" w:rsidP="008458B4">
    <w:pPr>
      <w:widowControl w:val="0"/>
      <w:autoSpaceDE w:val="0"/>
      <w:autoSpaceDN w:val="0"/>
      <w:adjustRightInd w:val="0"/>
      <w:ind w:right="-657"/>
      <w:jc w:val="right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 wp14:anchorId="5B1835AD" wp14:editId="4AD00716">
          <wp:extent cx="1116330" cy="701675"/>
          <wp:effectExtent l="0" t="0" r="127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451">
      <w:rPr>
        <w:rFonts w:cs="Times New Roman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9F5" w:rsidRDefault="00F879F5">
      <w:r>
        <w:separator/>
      </w:r>
    </w:p>
  </w:footnote>
  <w:footnote w:type="continuationSeparator" w:id="0">
    <w:p w:rsidR="00F879F5" w:rsidRDefault="00F879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451" w:rsidRDefault="00CA1451">
    <w:pPr>
      <w:pStyle w:val="Header"/>
      <w:rPr>
        <w:sz w:val="20"/>
        <w:szCs w:val="20"/>
      </w:rPr>
    </w:pPr>
    <w:r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451" w:rsidRDefault="005E57A8" w:rsidP="008458B4">
    <w:pPr>
      <w:widowControl w:val="0"/>
      <w:autoSpaceDE w:val="0"/>
      <w:autoSpaceDN w:val="0"/>
      <w:adjustRightInd w:val="0"/>
      <w:ind w:left="-540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 wp14:anchorId="7EDC9074" wp14:editId="6E9EBF27">
          <wp:extent cx="2626360" cy="3086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1451" w:rsidRDefault="00CA1451">
    <w:pPr>
      <w:widowControl w:val="0"/>
      <w:autoSpaceDE w:val="0"/>
      <w:autoSpaceDN w:val="0"/>
      <w:adjustRightInd w:val="0"/>
      <w:ind w:left="-227"/>
      <w:rPr>
        <w:rFonts w:cs="Times New Roman"/>
        <w:sz w:val="24"/>
        <w:szCs w:val="24"/>
      </w:rPr>
    </w:pPr>
  </w:p>
  <w:p w:rsidR="00CA1451" w:rsidRDefault="00CA1451" w:rsidP="008458B4">
    <w:pPr>
      <w:widowControl w:val="0"/>
      <w:autoSpaceDE w:val="0"/>
      <w:autoSpaceDN w:val="0"/>
      <w:adjustRightInd w:val="0"/>
      <w:ind w:left="-450"/>
      <w:rPr>
        <w:rFonts w:cs="Times New Roman"/>
        <w:sz w:val="24"/>
        <w:szCs w:val="24"/>
      </w:rPr>
    </w:pPr>
  </w:p>
  <w:p w:rsidR="00CA1451" w:rsidRDefault="00CA1451">
    <w:pPr>
      <w:widowControl w:val="0"/>
      <w:autoSpaceDE w:val="0"/>
      <w:autoSpaceDN w:val="0"/>
      <w:adjustRightInd w:val="0"/>
      <w:spacing w:line="240" w:lineRule="atLeast"/>
      <w:ind w:left="-227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23ABA"/>
    <w:multiLevelType w:val="hybridMultilevel"/>
    <w:tmpl w:val="66427A24"/>
    <w:lvl w:ilvl="0" w:tplc="5804FF86">
      <w:start w:val="1"/>
      <w:numFmt w:val="decimal"/>
      <w:pStyle w:val="Code-inlinebig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cs="Courier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cs="Courier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cs="Courier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F8307ED"/>
    <w:multiLevelType w:val="hybridMultilevel"/>
    <w:tmpl w:val="796E0218"/>
    <w:lvl w:ilvl="0" w:tplc="D3FCF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20"/>
  <w:doNotHyphenateCaps/>
  <w:displayHorizontalDrawingGridEvery w:val="0"/>
  <w:displayVerticalDrawingGridEvery w:val="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9F5"/>
    <w:rsid w:val="00120F5E"/>
    <w:rsid w:val="005E57A8"/>
    <w:rsid w:val="00685674"/>
    <w:rsid w:val="006C1BC6"/>
    <w:rsid w:val="00785D4B"/>
    <w:rsid w:val="008458B4"/>
    <w:rsid w:val="00A5714B"/>
    <w:rsid w:val="00C42985"/>
    <w:rsid w:val="00CA1451"/>
    <w:rsid w:val="00D2369C"/>
    <w:rsid w:val="00EF49A0"/>
    <w:rsid w:val="00F8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F436EF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Courier" w:hAnsi="Courier" w:cs="Courier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2"/>
      <w:szCs w:val="22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</w:rPr>
  </w:style>
  <w:style w:type="paragraph" w:styleId="Caption">
    <w:name w:val="caption"/>
    <w:basedOn w:val="Normal"/>
    <w:uiPriority w:val="99"/>
    <w:qFormat/>
    <w:rPr>
      <w:color w:val="808080"/>
      <w:sz w:val="18"/>
      <w:szCs w:val="18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Courier" w:hAnsi="Courier" w:cs="Courier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2"/>
      <w:szCs w:val="22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</w:rPr>
  </w:style>
  <w:style w:type="paragraph" w:styleId="Caption">
    <w:name w:val="caption"/>
    <w:basedOn w:val="Normal"/>
    <w:uiPriority w:val="99"/>
    <w:qFormat/>
    <w:rPr>
      <w:color w:val="808080"/>
      <w:sz w:val="18"/>
      <w:szCs w:val="18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olelampl:Library:Application%20Support:Microsoft:Office:User%20Templates:My%20Templates:Hosfel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Hosfelt Letterhead.dotx</Template>
  <TotalTime>6</TotalTime>
  <Pages>1</Pages>
  <Words>1</Words>
  <Characters>7</Characters>
  <Application>Microsoft Macintosh Word</Application>
  <DocSecurity>0</DocSecurity>
  <Lines>1</Lines>
  <Paragraphs>1</Paragraphs>
  <ScaleCrop>false</ScaleCrop>
  <Company>Artlogic Media Limited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Khalfayan</dc:creator>
  <cp:keywords/>
  <dc:description/>
  <cp:lastModifiedBy>Michaela Khalfayan</cp:lastModifiedBy>
  <cp:revision>1</cp:revision>
  <cp:lastPrinted>2018-03-16T23:38:00Z</cp:lastPrinted>
  <dcterms:created xsi:type="dcterms:W3CDTF">2018-03-16T23:32:00Z</dcterms:created>
  <dcterms:modified xsi:type="dcterms:W3CDTF">2018-03-16T23:40:00Z</dcterms:modified>
</cp:coreProperties>
</file>